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40F7F1">
      <w:pPr>
        <w:spacing w:line="580" w:lineRule="exact"/>
        <w:jc w:val="center"/>
        <w:rPr>
          <w:rFonts w:ascii="Times New Roman" w:eastAsia="方正小标宋_GBK"/>
          <w:color w:val="000000"/>
          <w:sz w:val="44"/>
          <w:szCs w:val="44"/>
        </w:rPr>
      </w:pPr>
      <w:r>
        <w:rPr>
          <w:rFonts w:ascii="Times New Roman" w:eastAsia="方正小标宋_GBK"/>
          <w:color w:val="000000"/>
          <w:sz w:val="44"/>
          <w:szCs w:val="44"/>
        </w:rPr>
        <w:t>苏州市相城区文化体育和旅游局</w:t>
      </w:r>
    </w:p>
    <w:p w14:paraId="03B5A0A9">
      <w:pPr>
        <w:spacing w:line="580" w:lineRule="exact"/>
        <w:jc w:val="center"/>
        <w:rPr>
          <w:rFonts w:ascii="Times New Roman" w:eastAsia="方正小标宋_GBK"/>
          <w:color w:val="000000"/>
          <w:sz w:val="44"/>
          <w:szCs w:val="44"/>
        </w:rPr>
      </w:pPr>
      <w:r>
        <w:rPr>
          <w:rFonts w:ascii="Times New Roman" w:eastAsia="方正小标宋_GBK"/>
          <w:color w:val="000000"/>
          <w:sz w:val="44"/>
          <w:szCs w:val="44"/>
        </w:rPr>
        <w:t>2025年政府信息公开工作年度报告</w:t>
      </w:r>
    </w:p>
    <w:p w14:paraId="693ACA98">
      <w:pPr>
        <w:spacing w:line="580" w:lineRule="exact"/>
        <w:jc w:val="center"/>
        <w:rPr>
          <w:rFonts w:ascii="Times New Roman" w:eastAsia="方正小标宋_GBK"/>
          <w:color w:val="000000"/>
          <w:sz w:val="44"/>
          <w:szCs w:val="44"/>
        </w:rPr>
      </w:pPr>
    </w:p>
    <w:p w14:paraId="040AC065">
      <w:pPr>
        <w:spacing w:line="580" w:lineRule="exact"/>
        <w:ind w:firstLine="640" w:firstLineChars="200"/>
        <w:rPr>
          <w:rFonts w:ascii="Times New Roman"/>
        </w:rPr>
      </w:pPr>
      <w:r>
        <w:rPr>
          <w:rFonts w:ascii="Times New Roman"/>
        </w:rPr>
        <w:t>2025年，相城区文化体育和旅游局结合文体旅工作实际，认真贯彻落实上级要求，认真做好政府信息公开工作，现将年度工作情况报告如下：</w:t>
      </w:r>
    </w:p>
    <w:p w14:paraId="26AAEE2E">
      <w:pPr>
        <w:spacing w:line="580" w:lineRule="exact"/>
        <w:ind w:firstLine="640" w:firstLineChars="200"/>
        <w:rPr>
          <w:rFonts w:ascii="Times New Roman" w:eastAsia="黑体"/>
          <w:color w:val="000000"/>
        </w:rPr>
      </w:pPr>
      <w:r>
        <w:rPr>
          <w:rFonts w:ascii="Times New Roman" w:eastAsia="黑体"/>
          <w:color w:val="000000"/>
        </w:rPr>
        <w:t>一、总体情况</w:t>
      </w:r>
    </w:p>
    <w:p w14:paraId="3441D828">
      <w:pPr>
        <w:spacing w:line="560" w:lineRule="exact"/>
        <w:ind w:firstLine="640" w:firstLineChars="200"/>
        <w:rPr>
          <w:rFonts w:ascii="Times New Roman"/>
        </w:rPr>
      </w:pPr>
      <w:r>
        <w:rPr>
          <w:rFonts w:ascii="Times New Roman"/>
        </w:rPr>
        <w:t>在《中华人民共和国政府信息公开条例》《江苏省全面推进政务公开工作实施细则》等文件基础上，结合国务院印发《2022年政务公开工作要点》、江苏省政府印发《江苏省2022年政务公开工作要点》和苏州市政府印发《苏州市2022年政务公开工作要点》，进一步提高思想站位与审核要求，严格把控上报时间与上报内容，完成2025年度政府信息公开工作任务。</w:t>
      </w:r>
      <w:r>
        <w:rPr>
          <w:rFonts w:ascii="Times New Roman"/>
          <w:b/>
        </w:rPr>
        <w:t>一是严格落实制度。</w:t>
      </w:r>
      <w:r>
        <w:rPr>
          <w:rFonts w:ascii="Times New Roman"/>
        </w:rPr>
        <w:t>今年以来，全局完成各类政府信息公开共计12条，包括区级非遗名录申报结果公示，文体旅主管社会组织人员换届、任职前公示，以及上级资金下达、使用情况以及重大活动信息公示等内容，向广大群众展示重要工作信息和成果，自觉接受群众监督。</w:t>
      </w:r>
      <w:r>
        <w:rPr>
          <w:rFonts w:ascii="Times New Roman"/>
          <w:b/>
        </w:rPr>
        <w:t>二是彰显工作特色。</w:t>
      </w:r>
      <w:r>
        <w:rPr>
          <w:rFonts w:ascii="Times New Roman"/>
        </w:rPr>
        <w:t>根据文体旅工作特点，在本年度公开的信息中，有重要申报引导等个人、单位企业服务信息及结果公示1条，有具体告知市民群重要赛事活动信息1条，文化市场年度监督检查计划1条，展现相城文体旅公共服务引导和服务的多样方式。</w:t>
      </w:r>
      <w:r>
        <w:rPr>
          <w:rFonts w:ascii="Times New Roman"/>
          <w:b/>
        </w:rPr>
        <w:t>三是人员保障到位。</w:t>
      </w:r>
      <w:r>
        <w:rPr>
          <w:rFonts w:ascii="Times New Roman"/>
        </w:rPr>
        <w:t>在综合信息公开工作上实行上报人员轮岗制度，具体业务由各条线指定专人负责，内容把控上经科室负责人、分管领导、主要领导多级审核，发布流程上经专职人员、分管领导、主要领导多重确认，确保信息公开规范流程人人熟悉、执行到位，提升全局参与信息公开工作的整体素质与能力。</w:t>
      </w:r>
    </w:p>
    <w:p w14:paraId="375BB8DD">
      <w:pPr>
        <w:pStyle w:val="4"/>
        <w:widowControl/>
        <w:shd w:val="clear" w:color="auto" w:fill="FFFFFF"/>
        <w:spacing w:before="0" w:beforeAutospacing="0" w:after="0" w:afterAutospacing="0"/>
        <w:ind w:firstLine="640" w:firstLineChars="200"/>
        <w:jc w:val="both"/>
        <w:rPr>
          <w:rFonts w:ascii="Times New Roman" w:eastAsia="宋体"/>
          <w:color w:val="333333"/>
          <w:szCs w:val="24"/>
        </w:rPr>
      </w:pPr>
      <w:r>
        <w:rPr>
          <w:rFonts w:ascii="Times New Roman" w:eastAsia="黑体"/>
          <w:color w:val="000000"/>
          <w:sz w:val="32"/>
        </w:rPr>
        <w:t>二、主动公开政府信息情况</w:t>
      </w:r>
    </w:p>
    <w:tbl>
      <w:tblPr>
        <w:tblStyle w:val="5"/>
        <w:tblW w:w="9740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35"/>
        <w:gridCol w:w="2435"/>
        <w:gridCol w:w="2435"/>
        <w:gridCol w:w="2435"/>
      </w:tblGrid>
      <w:tr w14:paraId="56F8AC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 w14:paraId="539B04DB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第二十条第（一）项</w:t>
            </w:r>
          </w:p>
        </w:tc>
      </w:tr>
      <w:tr w14:paraId="688B1A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57977CE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信息内容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BE3B580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本年</w:t>
            </w:r>
            <w:r>
              <w:rPr>
                <w:rFonts w:ascii="Times New Roman" w:eastAsia="宋体"/>
                <w:sz w:val="20"/>
                <w:szCs w:val="20"/>
                <w:lang w:bidi="ar"/>
              </w:rPr>
              <w:t>制发件数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F79E3C9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本年废止件数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7F451B1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现行有效件</w:t>
            </w:r>
            <w:r>
              <w:rPr>
                <w:rFonts w:ascii="Times New Roman" w:eastAsia="宋体"/>
                <w:sz w:val="20"/>
                <w:szCs w:val="20"/>
                <w:lang w:bidi="ar"/>
              </w:rPr>
              <w:t>数</w:t>
            </w:r>
          </w:p>
        </w:tc>
      </w:tr>
      <w:tr w14:paraId="490E4B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D1E9F5F">
            <w:pPr>
              <w:widowControl/>
              <w:jc w:val="left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规章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D161ED2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B158F95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DC3FC7B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sz w:val="21"/>
                <w:szCs w:val="21"/>
                <w:lang w:bidi="ar"/>
              </w:rPr>
              <w:t>0</w:t>
            </w:r>
          </w:p>
        </w:tc>
      </w:tr>
      <w:tr w14:paraId="359491E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4066A78">
            <w:pPr>
              <w:widowControl/>
              <w:jc w:val="left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行政规范性文件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D7F65E1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D0A122F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0D64664">
            <w:pPr>
              <w:widowControl/>
              <w:jc w:val="center"/>
              <w:rPr>
                <w:rFonts w:hint="eastAsia" w:ascii="Times New Roman" w:eastAsia="仿宋_GB2312"/>
                <w:lang w:eastAsia="zh-CN"/>
              </w:rPr>
            </w:pPr>
            <w:r>
              <w:rPr>
                <w:rFonts w:hint="eastAsia" w:ascii="Times New Roman" w:eastAsia="宋体"/>
                <w:color w:val="000000"/>
                <w:sz w:val="20"/>
                <w:szCs w:val="20"/>
                <w:lang w:val="en-US" w:eastAsia="zh-CN" w:bidi="ar"/>
              </w:rPr>
              <w:t>1</w:t>
            </w:r>
          </w:p>
        </w:tc>
      </w:tr>
      <w:tr w14:paraId="2527A5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 w14:paraId="38569B8D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第二十条第（五）项</w:t>
            </w:r>
          </w:p>
        </w:tc>
      </w:tr>
      <w:tr w14:paraId="791205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A9D2F9C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A2F0A82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本年处理决定数量</w:t>
            </w:r>
          </w:p>
        </w:tc>
      </w:tr>
      <w:tr w14:paraId="69660D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F1CC48A">
            <w:pPr>
              <w:widowControl/>
              <w:jc w:val="left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行政许可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8B0C1AC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</w:tr>
      <w:tr w14:paraId="07F7F3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 w14:paraId="792DC498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sz w:val="20"/>
                <w:szCs w:val="20"/>
                <w:lang w:bidi="ar"/>
              </w:rPr>
              <w:t>第二十条第（六）项</w:t>
            </w:r>
          </w:p>
        </w:tc>
      </w:tr>
      <w:tr w14:paraId="00AB88E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90C9890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D64DAEF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sz w:val="20"/>
                <w:szCs w:val="20"/>
                <w:lang w:bidi="ar"/>
              </w:rPr>
              <w:t>本年处理决定数量</w:t>
            </w:r>
          </w:p>
        </w:tc>
      </w:tr>
      <w:tr w14:paraId="4EAE0B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22FCB14">
            <w:pPr>
              <w:widowControl/>
              <w:jc w:val="left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行政处罚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0141103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sz w:val="20"/>
                <w:szCs w:val="20"/>
                <w:lang w:bidi="ar"/>
              </w:rPr>
              <w:t>0</w:t>
            </w:r>
          </w:p>
        </w:tc>
      </w:tr>
      <w:tr w14:paraId="7ECEE6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B4A7710">
            <w:pPr>
              <w:widowControl/>
              <w:jc w:val="left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行政强制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7399C43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</w:tr>
      <w:tr w14:paraId="2AD814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 w14:paraId="6DF1D7EB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第二十条第（八）项</w:t>
            </w:r>
          </w:p>
        </w:tc>
      </w:tr>
      <w:tr w14:paraId="5F3CAC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182D6E9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left w:w="57" w:type="dxa"/>
              <w:right w:w="57" w:type="dxa"/>
            </w:tcMar>
            <w:vAlign w:val="center"/>
          </w:tcPr>
          <w:p w14:paraId="18E03DD8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本年收费金额（单位：万元）</w:t>
            </w:r>
          </w:p>
        </w:tc>
      </w:tr>
      <w:tr w14:paraId="1FFDD0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F7914C4">
            <w:pPr>
              <w:widowControl/>
              <w:jc w:val="left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行政事业性收费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left w:w="57" w:type="dxa"/>
              <w:right w:w="57" w:type="dxa"/>
            </w:tcMar>
            <w:vAlign w:val="center"/>
          </w:tcPr>
          <w:p w14:paraId="2585D670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0</w:t>
            </w:r>
          </w:p>
        </w:tc>
      </w:tr>
    </w:tbl>
    <w:p w14:paraId="35CCED24">
      <w:pPr>
        <w:pStyle w:val="4"/>
        <w:widowControl/>
        <w:shd w:val="clear" w:color="auto" w:fill="FFFFFF"/>
        <w:spacing w:before="0" w:beforeAutospacing="0" w:after="0" w:afterAutospacing="0"/>
        <w:ind w:firstLine="640" w:firstLineChars="200"/>
        <w:jc w:val="both"/>
        <w:rPr>
          <w:rFonts w:ascii="Times New Roman" w:eastAsia="宋体"/>
          <w:color w:val="333333"/>
          <w:szCs w:val="24"/>
        </w:rPr>
      </w:pPr>
      <w:r>
        <w:rPr>
          <w:rFonts w:ascii="Times New Roman" w:eastAsia="黑体"/>
          <w:color w:val="000000"/>
          <w:sz w:val="32"/>
        </w:rPr>
        <w:t>三、收到和处理政府信息公开申请情况</w:t>
      </w:r>
    </w:p>
    <w:tbl>
      <w:tblPr>
        <w:tblStyle w:val="5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68"/>
        <w:gridCol w:w="943"/>
        <w:gridCol w:w="3220"/>
        <w:gridCol w:w="688"/>
        <w:gridCol w:w="688"/>
        <w:gridCol w:w="688"/>
        <w:gridCol w:w="688"/>
        <w:gridCol w:w="688"/>
        <w:gridCol w:w="688"/>
        <w:gridCol w:w="689"/>
      </w:tblGrid>
      <w:tr w14:paraId="3F736CF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1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6AD52F70">
            <w:pPr>
              <w:widowControl/>
              <w:jc w:val="left"/>
              <w:rPr>
                <w:rFonts w:ascii="Times New Roman"/>
              </w:rPr>
            </w:pPr>
            <w:r>
              <w:rPr>
                <w:rFonts w:ascii="Times New Roman" w:eastAsia="楷体"/>
                <w:sz w:val="20"/>
                <w:szCs w:val="20"/>
                <w:lang w:bidi="ar"/>
              </w:rPr>
              <w:t>（本列数据的勾稽关系为：第一项加第二项之和，等于第三项加第四项之和）</w:t>
            </w:r>
          </w:p>
        </w:tc>
        <w:tc>
          <w:tcPr>
            <w:tcW w:w="4817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D0FA907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sz w:val="20"/>
                <w:szCs w:val="20"/>
                <w:lang w:bidi="ar"/>
              </w:rPr>
              <w:t>申请人情况</w:t>
            </w:r>
          </w:p>
        </w:tc>
      </w:tr>
      <w:tr w14:paraId="2F7039D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1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40FEE35E">
            <w:pPr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688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BC47AD4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sz w:val="20"/>
                <w:szCs w:val="20"/>
                <w:lang w:bidi="ar"/>
              </w:rPr>
              <w:t>自然人</w:t>
            </w:r>
          </w:p>
        </w:tc>
        <w:tc>
          <w:tcPr>
            <w:tcW w:w="344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8D03409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sz w:val="20"/>
                <w:szCs w:val="20"/>
                <w:lang w:bidi="ar"/>
              </w:rPr>
              <w:t>法人或其他组织</w:t>
            </w:r>
          </w:p>
        </w:tc>
        <w:tc>
          <w:tcPr>
            <w:tcW w:w="689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8978ED1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sz w:val="20"/>
                <w:szCs w:val="20"/>
                <w:lang w:bidi="ar"/>
              </w:rPr>
              <w:t>总计</w:t>
            </w:r>
          </w:p>
        </w:tc>
      </w:tr>
      <w:tr w14:paraId="2F08FC2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1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67D5EFF3">
            <w:pPr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688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1002877">
            <w:pPr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8CAC6BE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sz w:val="20"/>
                <w:szCs w:val="20"/>
                <w:lang w:bidi="ar"/>
              </w:rPr>
              <w:t>商业</w:t>
            </w:r>
          </w:p>
          <w:p w14:paraId="5D2F2AEB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sz w:val="20"/>
                <w:szCs w:val="20"/>
                <w:lang w:bidi="ar"/>
              </w:rPr>
              <w:t>企业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0E0E04F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sz w:val="20"/>
                <w:szCs w:val="20"/>
                <w:lang w:bidi="ar"/>
              </w:rPr>
              <w:t>科研</w:t>
            </w:r>
          </w:p>
          <w:p w14:paraId="487DDC2F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sz w:val="20"/>
                <w:szCs w:val="20"/>
                <w:lang w:bidi="ar"/>
              </w:rPr>
              <w:t>机构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63792D0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sz w:val="20"/>
                <w:szCs w:val="20"/>
                <w:lang w:bidi="ar"/>
              </w:rPr>
              <w:t>社会公益组织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B2EC250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sz w:val="20"/>
                <w:szCs w:val="20"/>
                <w:lang w:bidi="ar"/>
              </w:rPr>
              <w:t>法律服务机构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FF0E034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sz w:val="20"/>
                <w:szCs w:val="20"/>
                <w:lang w:bidi="ar"/>
              </w:rPr>
              <w:t>其他</w:t>
            </w:r>
          </w:p>
        </w:tc>
        <w:tc>
          <w:tcPr>
            <w:tcW w:w="689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87E5284">
            <w:pPr>
              <w:rPr>
                <w:rFonts w:ascii="Times New Roman"/>
                <w:sz w:val="24"/>
                <w:szCs w:val="24"/>
              </w:rPr>
            </w:pPr>
          </w:p>
        </w:tc>
      </w:tr>
      <w:tr w14:paraId="1CC1F27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1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B1491E1">
            <w:pPr>
              <w:widowControl/>
              <w:jc w:val="left"/>
              <w:rPr>
                <w:rFonts w:ascii="Times New Roman"/>
              </w:rPr>
            </w:pPr>
            <w:r>
              <w:rPr>
                <w:rFonts w:ascii="Times New Roman" w:eastAsia="宋体"/>
                <w:sz w:val="20"/>
                <w:szCs w:val="20"/>
                <w:lang w:bidi="ar"/>
              </w:rPr>
              <w:t>一、本年新收政府信息公开申请数量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85D91D6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6F81190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B29DF99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09A3DEB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6827879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639E4B2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14D8D05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</w:tr>
      <w:tr w14:paraId="3B58947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1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2C559B5">
            <w:pPr>
              <w:widowControl/>
              <w:jc w:val="left"/>
              <w:rPr>
                <w:rFonts w:ascii="Times New Roman"/>
              </w:rPr>
            </w:pPr>
            <w:r>
              <w:rPr>
                <w:rFonts w:ascii="Times New Roman" w:eastAsia="宋体"/>
                <w:sz w:val="20"/>
                <w:szCs w:val="20"/>
                <w:lang w:bidi="ar"/>
              </w:rPr>
              <w:t>二、上年结转政府信息公开申请数量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FD0CD9D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A9BBFC3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824AC90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F9A13A4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4F6AC8D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A3625EA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45AC73A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</w:tr>
      <w:tr w14:paraId="687AE4A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478AECE3">
            <w:pPr>
              <w:widowControl/>
              <w:jc w:val="left"/>
              <w:rPr>
                <w:rFonts w:ascii="Times New Roman"/>
              </w:rPr>
            </w:pPr>
            <w:r>
              <w:rPr>
                <w:rFonts w:ascii="Times New Roman" w:eastAsia="宋体"/>
                <w:sz w:val="20"/>
                <w:szCs w:val="20"/>
                <w:lang w:bidi="ar"/>
              </w:rPr>
              <w:t>三、本年度办理结果</w:t>
            </w:r>
          </w:p>
        </w:tc>
        <w:tc>
          <w:tcPr>
            <w:tcW w:w="41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41724313">
            <w:pPr>
              <w:widowControl/>
              <w:jc w:val="left"/>
              <w:rPr>
                <w:rFonts w:ascii="Times New Roman"/>
              </w:rPr>
            </w:pPr>
            <w:r>
              <w:rPr>
                <w:rFonts w:ascii="Times New Roman" w:eastAsia="宋体"/>
                <w:sz w:val="20"/>
                <w:szCs w:val="20"/>
                <w:lang w:bidi="ar"/>
              </w:rPr>
              <w:t>（一）予以公开</w:t>
            </w:r>
          </w:p>
        </w:tc>
        <w:tc>
          <w:tcPr>
            <w:tcW w:w="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2173F999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12B846AA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5A1FEC08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438FCEBD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185DB96A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615C1B16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587522F0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</w:tr>
      <w:tr w14:paraId="4A9A77D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5F93C1B9">
            <w:pPr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41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21111478">
            <w:pPr>
              <w:widowControl/>
              <w:jc w:val="left"/>
              <w:rPr>
                <w:rFonts w:ascii="Times New Roman"/>
              </w:rPr>
            </w:pPr>
            <w:r>
              <w:rPr>
                <w:rFonts w:ascii="Times New Roman" w:eastAsia="宋体"/>
                <w:sz w:val="20"/>
                <w:szCs w:val="20"/>
                <w:lang w:bidi="ar"/>
              </w:rPr>
              <w:t>（二）部分公开</w:t>
            </w:r>
            <w:r>
              <w:rPr>
                <w:rFonts w:ascii="Times New Roman" w:eastAsia="楷体"/>
                <w:sz w:val="20"/>
                <w:szCs w:val="20"/>
                <w:lang w:bidi="ar"/>
              </w:rPr>
              <w:t>（区分处理的，只计这一情形，不计其他情形）</w:t>
            </w:r>
          </w:p>
        </w:tc>
        <w:tc>
          <w:tcPr>
            <w:tcW w:w="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114FD99E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43F619A0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4E84F55D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28C263EE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06A084C2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7BAD1246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77E46BE7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</w:tr>
      <w:tr w14:paraId="1A7C922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47E4D9E8">
            <w:pPr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1F4F870B">
            <w:pPr>
              <w:widowControl/>
              <w:jc w:val="left"/>
              <w:rPr>
                <w:rFonts w:ascii="Times New Roman"/>
              </w:rPr>
            </w:pPr>
            <w:r>
              <w:rPr>
                <w:rFonts w:ascii="Times New Roman" w:eastAsia="宋体"/>
                <w:sz w:val="20"/>
                <w:szCs w:val="20"/>
                <w:lang w:bidi="ar"/>
              </w:rPr>
              <w:t>（三）不予公开</w:t>
            </w:r>
          </w:p>
        </w:tc>
        <w:tc>
          <w:tcPr>
            <w:tcW w:w="3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</w:tcPr>
          <w:p w14:paraId="76CA63E0">
            <w:pPr>
              <w:widowControl/>
              <w:jc w:val="left"/>
              <w:rPr>
                <w:rFonts w:ascii="Times New Roman"/>
              </w:rPr>
            </w:pPr>
            <w:r>
              <w:rPr>
                <w:rFonts w:ascii="Times New Roman" w:eastAsia="宋体"/>
                <w:sz w:val="20"/>
                <w:szCs w:val="20"/>
                <w:lang w:bidi="ar"/>
              </w:rPr>
              <w:t>1.属于国家秘密</w:t>
            </w:r>
          </w:p>
        </w:tc>
        <w:tc>
          <w:tcPr>
            <w:tcW w:w="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69919A57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74A62D8D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4E212C63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20C8C173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51281A08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4F94BA1C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7A0B08C4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</w:tr>
      <w:tr w14:paraId="5CF8A68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single" w:color="auto" w:sz="4" w:space="0"/>
              <w:left w:val="single" w:color="auto" w:sz="4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CAFBEB3">
            <w:pPr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single" w:color="auto" w:sz="4" w:space="0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1F3FE48">
            <w:pPr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6A5E421E">
            <w:pPr>
              <w:widowControl/>
              <w:jc w:val="left"/>
              <w:rPr>
                <w:rFonts w:ascii="Times New Roman"/>
              </w:rPr>
            </w:pPr>
            <w:r>
              <w:rPr>
                <w:rFonts w:ascii="Times New Roman" w:eastAsia="宋体"/>
                <w:sz w:val="20"/>
                <w:szCs w:val="20"/>
                <w:lang w:bidi="ar"/>
              </w:rPr>
              <w:t>2.其他法律行政法规禁止公开</w:t>
            </w:r>
          </w:p>
        </w:tc>
        <w:tc>
          <w:tcPr>
            <w:tcW w:w="68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C5AD8FB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38B1E15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E89BB60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E2E2DF4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7631DAC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D35C0E0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9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7BEBF5D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</w:tr>
      <w:tr w14:paraId="40C0A73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4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3EBBBB1">
            <w:pPr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9FEF880">
            <w:pPr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1C672640">
            <w:pPr>
              <w:widowControl/>
              <w:jc w:val="left"/>
              <w:rPr>
                <w:rFonts w:ascii="Times New Roman"/>
              </w:rPr>
            </w:pPr>
            <w:r>
              <w:rPr>
                <w:rFonts w:ascii="Times New Roman" w:eastAsia="宋体"/>
                <w:sz w:val="20"/>
                <w:szCs w:val="20"/>
                <w:lang w:bidi="ar"/>
              </w:rPr>
              <w:t>3.危及“三安全一稳定”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08CDB46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B1438EC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D79C9F3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9849BE7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C50675E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64ECE37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1BF71FC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</w:tr>
      <w:tr w14:paraId="13E3A81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4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1A730A2">
            <w:pPr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118DEDC">
            <w:pPr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2CEDAE6C">
            <w:pPr>
              <w:widowControl/>
              <w:jc w:val="left"/>
              <w:rPr>
                <w:rFonts w:ascii="Times New Roman"/>
              </w:rPr>
            </w:pPr>
            <w:r>
              <w:rPr>
                <w:rFonts w:ascii="Times New Roman" w:eastAsia="宋体"/>
                <w:sz w:val="20"/>
                <w:szCs w:val="20"/>
                <w:lang w:bidi="ar"/>
              </w:rPr>
              <w:t>4.保护第三方合法权益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2D2F1E3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6EA71FB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EC6D53C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63B38C6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3CC0059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4825829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A557BE1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</w:tr>
      <w:tr w14:paraId="64BCF58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4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53053CA">
            <w:pPr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CB6B3DD">
            <w:pPr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70637EE4">
            <w:pPr>
              <w:widowControl/>
              <w:jc w:val="left"/>
              <w:rPr>
                <w:rFonts w:ascii="Times New Roman"/>
              </w:rPr>
            </w:pPr>
            <w:r>
              <w:rPr>
                <w:rFonts w:ascii="Times New Roman" w:eastAsia="宋体"/>
                <w:sz w:val="20"/>
                <w:szCs w:val="20"/>
                <w:lang w:bidi="ar"/>
              </w:rPr>
              <w:t>5.属于三类内部事务信息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D61E0B0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F590769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9E560B7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49A3C52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5269DB2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C4ED28E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6447D54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</w:tr>
      <w:tr w14:paraId="31AB32B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4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E41CEB2">
            <w:pPr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C0688E8">
            <w:pPr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4E5B34A4">
            <w:pPr>
              <w:widowControl/>
              <w:jc w:val="left"/>
              <w:rPr>
                <w:rFonts w:ascii="Times New Roman"/>
              </w:rPr>
            </w:pPr>
            <w:r>
              <w:rPr>
                <w:rFonts w:ascii="Times New Roman" w:eastAsia="宋体"/>
                <w:sz w:val="20"/>
                <w:szCs w:val="20"/>
                <w:lang w:bidi="ar"/>
              </w:rPr>
              <w:t>6.属于四类过程性信息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8677442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2C7AB74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1B8F407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36BD390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F5B0743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BCA50EA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62B3B1A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</w:tr>
      <w:tr w14:paraId="48EC6BA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4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CD87F8B">
            <w:pPr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6E7B8A9">
            <w:pPr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3413F9AF">
            <w:pPr>
              <w:widowControl/>
              <w:jc w:val="left"/>
              <w:rPr>
                <w:rFonts w:ascii="Times New Roman"/>
              </w:rPr>
            </w:pPr>
            <w:r>
              <w:rPr>
                <w:rFonts w:ascii="Times New Roman" w:eastAsia="宋体"/>
                <w:sz w:val="20"/>
                <w:szCs w:val="20"/>
                <w:lang w:bidi="ar"/>
              </w:rPr>
              <w:t>7.属于行政执法案卷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5B2520C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B964875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76E1C63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443226E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13381AC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1595B2E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0634763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</w:tr>
      <w:tr w14:paraId="4C91424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4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4743B95">
            <w:pPr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20CB505">
            <w:pPr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4369DA6F">
            <w:pPr>
              <w:widowControl/>
              <w:jc w:val="left"/>
              <w:rPr>
                <w:rFonts w:ascii="Times New Roman"/>
              </w:rPr>
            </w:pPr>
            <w:r>
              <w:rPr>
                <w:rFonts w:ascii="Times New Roman" w:eastAsia="宋体"/>
                <w:sz w:val="20"/>
                <w:szCs w:val="20"/>
                <w:lang w:bidi="ar"/>
              </w:rPr>
              <w:t>8.属于行政查询事项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A4D8DDD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72E3373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A36A682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FB6EA7F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1D310CB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D5FDF02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9B3A81A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</w:tr>
      <w:tr w14:paraId="614DEB4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4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1FCBBE0">
            <w:pPr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3CCF877">
            <w:pPr>
              <w:widowControl/>
              <w:jc w:val="left"/>
              <w:rPr>
                <w:rFonts w:ascii="Times New Roman"/>
              </w:rPr>
            </w:pPr>
            <w:r>
              <w:rPr>
                <w:rFonts w:ascii="Times New Roman" w:eastAsia="宋体"/>
                <w:sz w:val="20"/>
                <w:szCs w:val="20"/>
                <w:lang w:bidi="ar"/>
              </w:rPr>
              <w:t>（四）无法提供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5E113F49">
            <w:pPr>
              <w:widowControl/>
              <w:jc w:val="left"/>
              <w:rPr>
                <w:rFonts w:ascii="Times New Roman"/>
              </w:rPr>
            </w:pPr>
            <w:r>
              <w:rPr>
                <w:rFonts w:ascii="Times New Roman" w:eastAsia="宋体"/>
                <w:sz w:val="20"/>
                <w:szCs w:val="20"/>
                <w:lang w:bidi="ar"/>
              </w:rPr>
              <w:t>1.本机关不掌握相关政府信息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804C6C8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581595E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FEFF794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F2772B8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6523902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B9E1F3B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08E1073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</w:tr>
      <w:tr w14:paraId="3A4B99E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4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4100847">
            <w:pPr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42B2BA2">
            <w:pPr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35961368">
            <w:pPr>
              <w:widowControl/>
              <w:jc w:val="left"/>
              <w:rPr>
                <w:rFonts w:ascii="Times New Roman"/>
              </w:rPr>
            </w:pPr>
            <w:r>
              <w:rPr>
                <w:rFonts w:ascii="Times New Roman" w:eastAsia="宋体"/>
                <w:sz w:val="20"/>
                <w:szCs w:val="20"/>
                <w:lang w:bidi="ar"/>
              </w:rPr>
              <w:t>2.没有现成信息需要另行制作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CC6B088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7B1F7CE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DBCCABD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9593677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83F1427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7BD876C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AB4B8F6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</w:tr>
      <w:tr w14:paraId="06A5F60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4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F86C460">
            <w:pPr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AA0BF54">
            <w:pPr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1C4CA1A5">
            <w:pPr>
              <w:widowControl/>
              <w:jc w:val="left"/>
              <w:rPr>
                <w:rFonts w:ascii="Times New Roman"/>
              </w:rPr>
            </w:pPr>
            <w:r>
              <w:rPr>
                <w:rFonts w:ascii="Times New Roman" w:eastAsia="宋体"/>
                <w:sz w:val="20"/>
                <w:szCs w:val="20"/>
                <w:lang w:bidi="ar"/>
              </w:rPr>
              <w:t>3.补正后申请内容仍不明确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72B2EFA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6FE9C1F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F428796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DDA441F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2065195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925BE83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CD06682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</w:tr>
      <w:tr w14:paraId="264601E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4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1E9DB66">
            <w:pPr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F56D0DC">
            <w:pPr>
              <w:widowControl/>
              <w:jc w:val="left"/>
              <w:rPr>
                <w:rFonts w:ascii="Times New Roman"/>
              </w:rPr>
            </w:pPr>
            <w:r>
              <w:rPr>
                <w:rFonts w:ascii="Times New Roman" w:eastAsia="宋体"/>
                <w:sz w:val="20"/>
                <w:szCs w:val="20"/>
                <w:lang w:bidi="ar"/>
              </w:rPr>
              <w:t>（五）不予处理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355C32F7">
            <w:pPr>
              <w:widowControl/>
              <w:jc w:val="left"/>
              <w:rPr>
                <w:rFonts w:ascii="Times New Roman"/>
              </w:rPr>
            </w:pPr>
            <w:r>
              <w:rPr>
                <w:rFonts w:ascii="Times New Roman" w:eastAsia="宋体"/>
                <w:sz w:val="20"/>
                <w:szCs w:val="20"/>
                <w:lang w:bidi="ar"/>
              </w:rPr>
              <w:t>1.信访举报投诉类申请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2A761FC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8F06FD2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82EA3D1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52BD0DF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F4E7E2C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6E31B0A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3400D4E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</w:tr>
      <w:tr w14:paraId="01BC43B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4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AC3DA14">
            <w:pPr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C7B1212">
            <w:pPr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46BE8C9A">
            <w:pPr>
              <w:widowControl/>
              <w:jc w:val="left"/>
              <w:rPr>
                <w:rFonts w:ascii="Times New Roman"/>
              </w:rPr>
            </w:pPr>
            <w:r>
              <w:rPr>
                <w:rFonts w:ascii="Times New Roman" w:eastAsia="宋体"/>
                <w:sz w:val="20"/>
                <w:szCs w:val="20"/>
                <w:lang w:bidi="ar"/>
              </w:rPr>
              <w:t>2.重复申请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6AF824A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530B211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CFEF062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78E8B36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CBD94A1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9611662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799369F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</w:tr>
      <w:tr w14:paraId="178EB25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4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2EF2BFD">
            <w:pPr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E34DE73">
            <w:pPr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65F7AB87">
            <w:pPr>
              <w:widowControl/>
              <w:jc w:val="left"/>
              <w:rPr>
                <w:rFonts w:ascii="Times New Roman"/>
              </w:rPr>
            </w:pPr>
            <w:r>
              <w:rPr>
                <w:rFonts w:ascii="Times New Roman" w:eastAsia="宋体"/>
                <w:sz w:val="20"/>
                <w:szCs w:val="20"/>
                <w:lang w:bidi="ar"/>
              </w:rPr>
              <w:t>3.要求提供公开出版物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AD1F34A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6F827C9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3FAC3E6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3F0778D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5AF184F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1041F65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2BE4125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</w:tr>
      <w:tr w14:paraId="19C43C5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4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EC4C437">
            <w:pPr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2DFFC46">
            <w:pPr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37940BC9">
            <w:pPr>
              <w:widowControl/>
              <w:jc w:val="left"/>
              <w:rPr>
                <w:rFonts w:ascii="Times New Roman"/>
              </w:rPr>
            </w:pPr>
            <w:r>
              <w:rPr>
                <w:rFonts w:ascii="Times New Roman" w:eastAsia="宋体"/>
                <w:sz w:val="20"/>
                <w:szCs w:val="20"/>
                <w:lang w:bidi="ar"/>
              </w:rPr>
              <w:t>4.无正当理由大量反复申请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57CF590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014BD9C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6DB6EA9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A55DAE7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A52187B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B968330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CEF7411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</w:tr>
      <w:tr w14:paraId="6D0ADE2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4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358C8BF">
            <w:pPr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ECF48C7">
            <w:pPr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244230E">
            <w:pPr>
              <w:widowControl/>
              <w:rPr>
                <w:rFonts w:ascii="Times New Roman"/>
              </w:rPr>
            </w:pPr>
            <w:r>
              <w:rPr>
                <w:rFonts w:ascii="Times New Roman" w:eastAsia="宋体"/>
                <w:sz w:val="20"/>
                <w:szCs w:val="20"/>
                <w:lang w:bidi="ar"/>
              </w:rPr>
              <w:t>5.要求行政机关确认或重新出具已获取信息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378B3AD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BB56CC3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9B1ED8C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ADA0351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6A647BF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A0DEDE5">
            <w:pPr>
              <w:widowControl/>
              <w:jc w:val="center"/>
              <w:rPr>
                <w:rFonts w:ascii="Times New Roman" w:eastAsia="宋体"/>
                <w:sz w:val="20"/>
                <w:szCs w:val="20"/>
                <w:lang w:bidi="ar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29D7D03">
            <w:pPr>
              <w:widowControl/>
              <w:jc w:val="center"/>
              <w:rPr>
                <w:rFonts w:ascii="Times New Roman" w:eastAsia="宋体"/>
                <w:sz w:val="20"/>
                <w:szCs w:val="20"/>
                <w:lang w:bidi="ar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</w:tr>
      <w:tr w14:paraId="349E381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4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407504B">
            <w:pPr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20D5FD4">
            <w:pPr>
              <w:widowControl/>
              <w:jc w:val="left"/>
              <w:rPr>
                <w:rFonts w:ascii="Times New Roman"/>
              </w:rPr>
            </w:pPr>
            <w:r>
              <w:rPr>
                <w:rFonts w:ascii="Times New Roman" w:eastAsia="宋体"/>
                <w:sz w:val="20"/>
                <w:szCs w:val="20"/>
                <w:lang w:bidi="ar"/>
              </w:rPr>
              <w:t>（六）其他处理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C9EA743">
            <w:pPr>
              <w:widowControl/>
              <w:rPr>
                <w:rFonts w:ascii="Times New Roman"/>
              </w:rPr>
            </w:pPr>
            <w:r>
              <w:rPr>
                <w:rFonts w:ascii="Times New Roman" w:eastAsia="宋体"/>
                <w:sz w:val="20"/>
                <w:szCs w:val="20"/>
                <w:lang w:bidi="ar"/>
              </w:rPr>
              <w:t>1.申请人无正当理由逾期不补正、行政机关不再处理其政府信息公开申请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CE66892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B46CCD7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2AAE03C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AAA557C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314F743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36FD38C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EBC375A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</w:tr>
      <w:tr w14:paraId="72CD11E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4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7B0A1E6">
            <w:pPr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0471DAC">
            <w:pPr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9881E70">
            <w:pPr>
              <w:widowControl/>
              <w:rPr>
                <w:rFonts w:ascii="Times New Roman"/>
              </w:rPr>
            </w:pPr>
            <w:r>
              <w:rPr>
                <w:rFonts w:ascii="Times New Roman" w:eastAsia="宋体"/>
                <w:sz w:val="20"/>
                <w:szCs w:val="20"/>
                <w:lang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DA1DAED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BB81347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DBE9B16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9B03B8D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D613AB6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41D9DB4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3C5837A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</w:tr>
      <w:tr w14:paraId="1AB8FE9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4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C3A00AA">
            <w:pPr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00F9D92">
            <w:pPr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074A8FC">
            <w:pPr>
              <w:widowControl/>
              <w:jc w:val="left"/>
              <w:rPr>
                <w:rFonts w:ascii="Times New Roman"/>
              </w:rPr>
            </w:pPr>
            <w:r>
              <w:rPr>
                <w:rFonts w:ascii="Times New Roman" w:eastAsia="宋体"/>
                <w:sz w:val="20"/>
                <w:szCs w:val="20"/>
                <w:lang w:bidi="ar"/>
              </w:rPr>
              <w:t>3.其他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9F17DD5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2133975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B526FF1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52558C2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2858682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439268B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4CBA2C3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</w:tr>
      <w:tr w14:paraId="0A1D594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4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EF7AC1D">
            <w:pPr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416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B803933">
            <w:pPr>
              <w:widowControl/>
              <w:jc w:val="left"/>
              <w:rPr>
                <w:rFonts w:ascii="Times New Roman"/>
              </w:rPr>
            </w:pPr>
            <w:r>
              <w:rPr>
                <w:rFonts w:ascii="Times New Roman" w:eastAsia="宋体"/>
                <w:sz w:val="20"/>
                <w:szCs w:val="20"/>
                <w:lang w:bidi="ar"/>
              </w:rPr>
              <w:t>（七）总计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0565F1A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FA37ED8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177D095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07A1552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56C0BF0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AD441F8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AA48CD7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</w:tr>
      <w:tr w14:paraId="021B82D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1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735A921">
            <w:pPr>
              <w:widowControl/>
              <w:jc w:val="left"/>
              <w:rPr>
                <w:rFonts w:ascii="Times New Roman"/>
              </w:rPr>
            </w:pPr>
            <w:r>
              <w:rPr>
                <w:rFonts w:ascii="Times New Roman" w:eastAsia="宋体"/>
                <w:sz w:val="20"/>
                <w:szCs w:val="20"/>
                <w:lang w:bidi="ar"/>
              </w:rPr>
              <w:t>四、结转下年度继续办理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EB54E1D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38670AD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EDDF343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FA90F28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61EC16F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3129EAE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A9F5D2F">
            <w:pPr>
              <w:widowControl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</w:tr>
    </w:tbl>
    <w:p w14:paraId="61387710">
      <w:pPr>
        <w:pStyle w:val="4"/>
        <w:widowControl/>
        <w:shd w:val="clear" w:color="auto" w:fill="FFFFFF"/>
        <w:spacing w:before="0" w:beforeAutospacing="0" w:after="0" w:afterAutospacing="0"/>
        <w:ind w:firstLine="640" w:firstLineChars="200"/>
        <w:jc w:val="both"/>
        <w:rPr>
          <w:rFonts w:ascii="Times New Roman" w:eastAsia="黑体"/>
          <w:color w:val="000000"/>
          <w:sz w:val="32"/>
        </w:rPr>
      </w:pPr>
    </w:p>
    <w:p w14:paraId="2EED08DD">
      <w:pPr>
        <w:pStyle w:val="4"/>
        <w:widowControl/>
        <w:shd w:val="clear" w:color="auto" w:fill="FFFFFF"/>
        <w:spacing w:before="0" w:beforeAutospacing="0" w:after="0" w:afterAutospacing="0"/>
        <w:ind w:firstLine="640" w:firstLineChars="200"/>
        <w:jc w:val="both"/>
        <w:rPr>
          <w:rFonts w:ascii="Times New Roman" w:eastAsia="黑体"/>
          <w:color w:val="000000"/>
          <w:sz w:val="32"/>
        </w:rPr>
      </w:pPr>
    </w:p>
    <w:p w14:paraId="54489329">
      <w:pPr>
        <w:pStyle w:val="4"/>
        <w:widowControl/>
        <w:shd w:val="clear" w:color="auto" w:fill="FFFFFF"/>
        <w:spacing w:before="0" w:beforeAutospacing="0" w:after="0" w:afterAutospacing="0"/>
        <w:ind w:firstLine="640" w:firstLineChars="200"/>
        <w:jc w:val="both"/>
        <w:rPr>
          <w:rFonts w:ascii="Times New Roman" w:eastAsia="黑体"/>
          <w:color w:val="000000"/>
          <w:sz w:val="32"/>
        </w:rPr>
      </w:pPr>
    </w:p>
    <w:p w14:paraId="4CDDF941">
      <w:pPr>
        <w:pStyle w:val="4"/>
        <w:widowControl/>
        <w:shd w:val="clear" w:color="auto" w:fill="FFFFFF"/>
        <w:spacing w:before="0" w:beforeAutospacing="0" w:after="0" w:afterAutospacing="0"/>
        <w:ind w:firstLine="640" w:firstLineChars="200"/>
        <w:jc w:val="both"/>
        <w:rPr>
          <w:rFonts w:ascii="Times New Roman" w:eastAsia="黑体"/>
          <w:color w:val="000000"/>
          <w:sz w:val="32"/>
        </w:rPr>
      </w:pPr>
    </w:p>
    <w:p w14:paraId="76D4B6BD">
      <w:pPr>
        <w:pStyle w:val="4"/>
        <w:widowControl/>
        <w:shd w:val="clear" w:color="auto" w:fill="FFFFFF"/>
        <w:spacing w:before="0" w:beforeAutospacing="0" w:after="0" w:afterAutospacing="0"/>
        <w:ind w:firstLine="640" w:firstLineChars="200"/>
        <w:jc w:val="both"/>
        <w:rPr>
          <w:rFonts w:ascii="Times New Roman" w:eastAsia="宋体"/>
          <w:color w:val="333333"/>
          <w:szCs w:val="24"/>
        </w:rPr>
      </w:pPr>
      <w:r>
        <w:rPr>
          <w:rFonts w:ascii="Times New Roman" w:eastAsia="黑体"/>
          <w:color w:val="000000"/>
          <w:sz w:val="32"/>
        </w:rPr>
        <w:t>四、政府信息公开行政复议、行政诉讼情况</w:t>
      </w:r>
    </w:p>
    <w:tbl>
      <w:tblPr>
        <w:tblStyle w:val="5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9"/>
        <w:gridCol w:w="649"/>
        <w:gridCol w:w="649"/>
        <w:gridCol w:w="649"/>
        <w:gridCol w:w="649"/>
        <w:gridCol w:w="649"/>
        <w:gridCol w:w="649"/>
        <w:gridCol w:w="650"/>
        <w:gridCol w:w="650"/>
        <w:gridCol w:w="650"/>
        <w:gridCol w:w="651"/>
        <w:gridCol w:w="651"/>
        <w:gridCol w:w="651"/>
        <w:gridCol w:w="651"/>
        <w:gridCol w:w="651"/>
      </w:tblGrid>
      <w:tr w14:paraId="2E03C05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4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0304728D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sz w:val="20"/>
                <w:szCs w:val="20"/>
                <w:lang w:bidi="ar"/>
              </w:rPr>
              <w:t>行政复议</w:t>
            </w:r>
          </w:p>
        </w:tc>
        <w:tc>
          <w:tcPr>
            <w:tcW w:w="6503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0A651E79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sz w:val="20"/>
                <w:szCs w:val="20"/>
                <w:lang w:bidi="ar"/>
              </w:rPr>
              <w:t>行政诉讼</w:t>
            </w:r>
          </w:p>
        </w:tc>
      </w:tr>
      <w:tr w14:paraId="15995B4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3BA6FD20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sz w:val="20"/>
                <w:szCs w:val="20"/>
                <w:lang w:bidi="ar"/>
              </w:rPr>
              <w:t>结果维持</w:t>
            </w:r>
          </w:p>
        </w:tc>
        <w:tc>
          <w:tcPr>
            <w:tcW w:w="64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629FD634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sz w:val="20"/>
                <w:szCs w:val="20"/>
                <w:lang w:bidi="ar"/>
              </w:rPr>
              <w:t>结果</w:t>
            </w:r>
            <w:r>
              <w:rPr>
                <w:rFonts w:ascii="Times New Roman" w:eastAsia="宋体"/>
                <w:sz w:val="20"/>
                <w:szCs w:val="20"/>
                <w:lang w:bidi="ar"/>
              </w:rPr>
              <w:br w:type="textWrapping"/>
            </w:r>
            <w:r>
              <w:rPr>
                <w:rFonts w:ascii="Times New Roman" w:eastAsia="宋体"/>
                <w:sz w:val="20"/>
                <w:szCs w:val="20"/>
                <w:lang w:bidi="ar"/>
              </w:rPr>
              <w:t>纠正</w:t>
            </w:r>
          </w:p>
        </w:tc>
        <w:tc>
          <w:tcPr>
            <w:tcW w:w="64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4C2C295D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sz w:val="20"/>
                <w:szCs w:val="20"/>
                <w:lang w:bidi="ar"/>
              </w:rPr>
              <w:t>其他</w:t>
            </w:r>
            <w:r>
              <w:rPr>
                <w:rFonts w:ascii="Times New Roman" w:eastAsia="宋体"/>
                <w:sz w:val="20"/>
                <w:szCs w:val="20"/>
                <w:lang w:bidi="ar"/>
              </w:rPr>
              <w:br w:type="textWrapping"/>
            </w:r>
            <w:r>
              <w:rPr>
                <w:rFonts w:ascii="Times New Roman" w:eastAsia="宋体"/>
                <w:sz w:val="20"/>
                <w:szCs w:val="20"/>
                <w:lang w:bidi="ar"/>
              </w:rPr>
              <w:t>结果</w:t>
            </w:r>
          </w:p>
        </w:tc>
        <w:tc>
          <w:tcPr>
            <w:tcW w:w="64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500B1E33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sz w:val="20"/>
                <w:szCs w:val="20"/>
                <w:lang w:bidi="ar"/>
              </w:rPr>
              <w:t>尚未</w:t>
            </w:r>
            <w:r>
              <w:rPr>
                <w:rFonts w:ascii="Times New Roman" w:eastAsia="宋体"/>
                <w:sz w:val="20"/>
                <w:szCs w:val="20"/>
                <w:lang w:bidi="ar"/>
              </w:rPr>
              <w:br w:type="textWrapping"/>
            </w:r>
            <w:r>
              <w:rPr>
                <w:rFonts w:ascii="Times New Roman" w:eastAsia="宋体"/>
                <w:sz w:val="20"/>
                <w:szCs w:val="20"/>
                <w:lang w:bidi="ar"/>
              </w:rPr>
              <w:t>审结</w:t>
            </w:r>
          </w:p>
        </w:tc>
        <w:tc>
          <w:tcPr>
            <w:tcW w:w="64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37A10A3D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sz w:val="20"/>
                <w:szCs w:val="20"/>
                <w:lang w:bidi="ar"/>
              </w:rPr>
              <w:t>总计</w:t>
            </w:r>
          </w:p>
        </w:tc>
        <w:tc>
          <w:tcPr>
            <w:tcW w:w="32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04ED0364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sz w:val="20"/>
                <w:szCs w:val="20"/>
                <w:lang w:bidi="ar"/>
              </w:rPr>
              <w:t>未经复议直接起诉</w:t>
            </w:r>
          </w:p>
        </w:tc>
        <w:tc>
          <w:tcPr>
            <w:tcW w:w="325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0218D39E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sz w:val="20"/>
                <w:szCs w:val="20"/>
                <w:lang w:bidi="ar"/>
              </w:rPr>
              <w:t>复议后起诉</w:t>
            </w:r>
          </w:p>
        </w:tc>
      </w:tr>
      <w:tr w14:paraId="031C486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79C4C090">
            <w:pPr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2A9EACCE">
            <w:pPr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393092E3">
            <w:pPr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402F62D0">
            <w:pPr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67B24F88">
            <w:pPr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6A0A97DC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sz w:val="20"/>
                <w:szCs w:val="20"/>
                <w:lang w:bidi="ar"/>
              </w:rPr>
              <w:t>结果</w:t>
            </w:r>
            <w:r>
              <w:rPr>
                <w:rFonts w:ascii="Times New Roman" w:eastAsia="宋体"/>
                <w:sz w:val="20"/>
                <w:szCs w:val="20"/>
                <w:lang w:bidi="ar"/>
              </w:rPr>
              <w:br w:type="textWrapping"/>
            </w:r>
            <w:r>
              <w:rPr>
                <w:rFonts w:ascii="Times New Roman" w:eastAsia="宋体"/>
                <w:sz w:val="20"/>
                <w:szCs w:val="20"/>
                <w:lang w:bidi="ar"/>
              </w:rPr>
              <w:t>维持</w:t>
            </w:r>
          </w:p>
        </w:tc>
        <w:tc>
          <w:tcPr>
            <w:tcW w:w="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242D22E4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sz w:val="20"/>
                <w:szCs w:val="20"/>
                <w:lang w:bidi="ar"/>
              </w:rPr>
              <w:t>结果</w:t>
            </w:r>
            <w:r>
              <w:rPr>
                <w:rFonts w:ascii="Times New Roman" w:eastAsia="宋体"/>
                <w:sz w:val="20"/>
                <w:szCs w:val="20"/>
                <w:lang w:bidi="ar"/>
              </w:rPr>
              <w:br w:type="textWrapping"/>
            </w:r>
            <w:r>
              <w:rPr>
                <w:rFonts w:ascii="Times New Roman" w:eastAsia="宋体"/>
                <w:sz w:val="20"/>
                <w:szCs w:val="20"/>
                <w:lang w:bidi="ar"/>
              </w:rPr>
              <w:t>纠正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2E9E2A62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sz w:val="20"/>
                <w:szCs w:val="20"/>
                <w:lang w:bidi="ar"/>
              </w:rPr>
              <w:t>其他</w:t>
            </w:r>
            <w:r>
              <w:rPr>
                <w:rFonts w:ascii="Times New Roman" w:eastAsia="宋体"/>
                <w:sz w:val="20"/>
                <w:szCs w:val="20"/>
                <w:lang w:bidi="ar"/>
              </w:rPr>
              <w:br w:type="textWrapping"/>
            </w:r>
            <w:r>
              <w:rPr>
                <w:rFonts w:ascii="Times New Roman" w:eastAsia="宋体"/>
                <w:sz w:val="20"/>
                <w:szCs w:val="20"/>
                <w:lang w:bidi="ar"/>
              </w:rPr>
              <w:t>结果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198881F6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sz w:val="20"/>
                <w:szCs w:val="20"/>
                <w:lang w:bidi="ar"/>
              </w:rPr>
              <w:t>尚未</w:t>
            </w:r>
            <w:r>
              <w:rPr>
                <w:rFonts w:ascii="Times New Roman" w:eastAsia="宋体"/>
                <w:sz w:val="20"/>
                <w:szCs w:val="20"/>
                <w:lang w:bidi="ar"/>
              </w:rPr>
              <w:br w:type="textWrapping"/>
            </w:r>
            <w:r>
              <w:rPr>
                <w:rFonts w:ascii="Times New Roman" w:eastAsia="宋体"/>
                <w:sz w:val="20"/>
                <w:szCs w:val="20"/>
                <w:lang w:bidi="ar"/>
              </w:rPr>
              <w:t>审结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1829FFC1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总计</w:t>
            </w:r>
          </w:p>
        </w:tc>
        <w:tc>
          <w:tcPr>
            <w:tcW w:w="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36450E5B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sz w:val="20"/>
                <w:szCs w:val="20"/>
                <w:lang w:bidi="ar"/>
              </w:rPr>
              <w:t>结果</w:t>
            </w:r>
            <w:r>
              <w:rPr>
                <w:rFonts w:ascii="Times New Roman" w:eastAsia="宋体"/>
                <w:sz w:val="20"/>
                <w:szCs w:val="20"/>
                <w:lang w:bidi="ar"/>
              </w:rPr>
              <w:br w:type="textWrapping"/>
            </w:r>
            <w:r>
              <w:rPr>
                <w:rFonts w:ascii="Times New Roman" w:eastAsia="宋体"/>
                <w:sz w:val="20"/>
                <w:szCs w:val="20"/>
                <w:lang w:bidi="ar"/>
              </w:rPr>
              <w:t>维持</w:t>
            </w:r>
          </w:p>
        </w:tc>
        <w:tc>
          <w:tcPr>
            <w:tcW w:w="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2E683F53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sz w:val="20"/>
                <w:szCs w:val="20"/>
                <w:lang w:bidi="ar"/>
              </w:rPr>
              <w:t>结果</w:t>
            </w:r>
            <w:r>
              <w:rPr>
                <w:rFonts w:ascii="Times New Roman" w:eastAsia="宋体"/>
                <w:sz w:val="20"/>
                <w:szCs w:val="20"/>
                <w:lang w:bidi="ar"/>
              </w:rPr>
              <w:br w:type="textWrapping"/>
            </w:r>
            <w:r>
              <w:rPr>
                <w:rFonts w:ascii="Times New Roman" w:eastAsia="宋体"/>
                <w:sz w:val="20"/>
                <w:szCs w:val="20"/>
                <w:lang w:bidi="ar"/>
              </w:rPr>
              <w:t>纠正</w:t>
            </w:r>
          </w:p>
        </w:tc>
        <w:tc>
          <w:tcPr>
            <w:tcW w:w="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77D7A73A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其他</w:t>
            </w: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br w:type="textWrapping"/>
            </w: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结果</w:t>
            </w:r>
          </w:p>
        </w:tc>
        <w:tc>
          <w:tcPr>
            <w:tcW w:w="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533C542B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sz w:val="20"/>
                <w:szCs w:val="20"/>
                <w:lang w:bidi="ar"/>
              </w:rPr>
              <w:t>尚未</w:t>
            </w:r>
            <w:r>
              <w:rPr>
                <w:rFonts w:ascii="Times New Roman" w:eastAsia="宋体"/>
                <w:sz w:val="20"/>
                <w:szCs w:val="20"/>
                <w:lang w:bidi="ar"/>
              </w:rPr>
              <w:br w:type="textWrapping"/>
            </w:r>
            <w:r>
              <w:rPr>
                <w:rFonts w:ascii="Times New Roman" w:eastAsia="宋体"/>
                <w:sz w:val="20"/>
                <w:szCs w:val="20"/>
                <w:lang w:bidi="ar"/>
              </w:rPr>
              <w:t>审结</w:t>
            </w:r>
          </w:p>
        </w:tc>
        <w:tc>
          <w:tcPr>
            <w:tcW w:w="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36128F2F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总计</w:t>
            </w:r>
          </w:p>
        </w:tc>
      </w:tr>
      <w:tr w14:paraId="2F8AAB8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  <w:jc w:val="center"/>
        </w:trPr>
        <w:tc>
          <w:tcPr>
            <w:tcW w:w="649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521FD3C7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49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002BFE13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49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2FB62D14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49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07589EEC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49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6A7ABC1D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49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273BD26A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49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73E6EADD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4CF15EDD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1D88A55C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4EE4F051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51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1BCA5B9F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51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2B7DB1DD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51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2D867C7C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51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78DE8841">
            <w:pPr>
              <w:widowControl/>
              <w:jc w:val="center"/>
              <w:rPr>
                <w:rFonts w:ascii="Times New Roman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51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6D25239F">
            <w:pPr>
              <w:widowControl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 w:eastAsia="宋体"/>
                <w:color w:val="000000"/>
                <w:sz w:val="20"/>
                <w:szCs w:val="20"/>
                <w:lang w:bidi="ar"/>
              </w:rPr>
              <w:t>0</w:t>
            </w:r>
          </w:p>
        </w:tc>
      </w:tr>
    </w:tbl>
    <w:p w14:paraId="4FF979C5">
      <w:pPr>
        <w:pStyle w:val="4"/>
        <w:widowControl/>
        <w:shd w:val="clear" w:color="auto" w:fill="FFFFFF"/>
        <w:spacing w:before="0" w:beforeAutospacing="0" w:after="0" w:afterAutospacing="0"/>
        <w:ind w:firstLine="640" w:firstLineChars="200"/>
        <w:jc w:val="both"/>
        <w:rPr>
          <w:rFonts w:ascii="Times New Roman" w:eastAsia="黑体"/>
          <w:color w:val="000000"/>
          <w:sz w:val="32"/>
        </w:rPr>
      </w:pPr>
      <w:r>
        <w:rPr>
          <w:rFonts w:ascii="Times New Roman" w:eastAsia="黑体"/>
          <w:color w:val="000000"/>
          <w:sz w:val="32"/>
        </w:rPr>
        <w:t>五、存在的主要问题及改进情况</w:t>
      </w:r>
    </w:p>
    <w:p w14:paraId="3D36032E">
      <w:pPr>
        <w:spacing w:line="560" w:lineRule="exact"/>
        <w:ind w:firstLine="640" w:firstLineChars="200"/>
        <w:rPr>
          <w:rFonts w:ascii="Times New Roman"/>
          <w:color w:val="000000"/>
        </w:rPr>
      </w:pPr>
      <w:r>
        <w:rPr>
          <w:rFonts w:ascii="Times New Roman"/>
        </w:rPr>
        <w:t>2025年，我局政府信息公开工作稳中求进，但从服务主体上来看，主要集中主管领域的社会组织换届公示，在公共文化服务、文化企业服务</w:t>
      </w:r>
      <w:r>
        <w:rPr>
          <w:rFonts w:ascii="Times New Roman"/>
          <w:color w:val="000000"/>
        </w:rPr>
        <w:t>领域仍需要进一步增强主动性。2026年，我们</w:t>
      </w:r>
      <w:r>
        <w:rPr>
          <w:rFonts w:ascii="Times New Roman"/>
        </w:rPr>
        <w:t>将进一步整合文体旅领域公共服务资源，在公共文体旅设施开放、重大活动信息公示等方面提升信息公开的时效性与丰富性；以推动全区文化产业提质增效为目标，加强文化企业精准化对接、个性化服务，增强信息公开内容的针对性，不断加强专业队伍建设，助力全区经济社会高质量发展。</w:t>
      </w:r>
    </w:p>
    <w:p w14:paraId="60536F0B">
      <w:pPr>
        <w:pStyle w:val="4"/>
        <w:widowControl/>
        <w:shd w:val="clear" w:color="auto" w:fill="FFFFFF"/>
        <w:spacing w:before="0" w:beforeAutospacing="0" w:after="0" w:afterAutospacing="0"/>
        <w:ind w:firstLine="640" w:firstLineChars="200"/>
        <w:jc w:val="both"/>
        <w:rPr>
          <w:rFonts w:ascii="Times New Roman" w:eastAsia="黑体"/>
          <w:color w:val="000000"/>
          <w:sz w:val="32"/>
        </w:rPr>
      </w:pPr>
      <w:r>
        <w:rPr>
          <w:rFonts w:ascii="Times New Roman" w:eastAsia="黑体"/>
          <w:color w:val="000000"/>
          <w:sz w:val="32"/>
        </w:rPr>
        <w:t>六、其他需要报告的事项</w:t>
      </w:r>
    </w:p>
    <w:p w14:paraId="4F2A4E3B">
      <w:pPr>
        <w:ind w:firstLine="640" w:firstLineChars="200"/>
        <w:rPr>
          <w:rFonts w:ascii="Times New Roman"/>
        </w:rPr>
      </w:pPr>
      <w:r>
        <w:rPr>
          <w:rFonts w:ascii="Times New Roman"/>
        </w:rPr>
        <w:t>本机关在办理2025年度政府信息公开申请中未收取</w:t>
      </w:r>
      <w:bookmarkStart w:id="0" w:name="_GoBack"/>
      <w:bookmarkEnd w:id="0"/>
      <w:r>
        <w:rPr>
          <w:rFonts w:ascii="Times New Roman"/>
        </w:rPr>
        <w:t>信息处理费。</w:t>
      </w:r>
    </w:p>
    <w:p w14:paraId="239E04D1">
      <w:pPr>
        <w:rPr>
          <w:rFonts w:ascii="Times New Roman"/>
        </w:rPr>
      </w:pPr>
    </w:p>
    <w:p w14:paraId="307EC51C">
      <w:pPr>
        <w:rPr>
          <w:rFonts w:ascii="Times New Roman"/>
        </w:rPr>
      </w:pPr>
    </w:p>
    <w:p w14:paraId="1EE0EF4C">
      <w:pPr>
        <w:jc w:val="right"/>
        <w:rPr>
          <w:rFonts w:ascii="Times New Roman"/>
        </w:rPr>
      </w:pPr>
      <w:r>
        <w:rPr>
          <w:rFonts w:ascii="Times New Roman"/>
        </w:rPr>
        <w:t>苏州市相城区文化体育和旅游局</w:t>
      </w:r>
    </w:p>
    <w:p w14:paraId="5C940520">
      <w:pPr>
        <w:jc w:val="center"/>
        <w:rPr>
          <w:rFonts w:ascii="Times New Roman"/>
        </w:rPr>
      </w:pPr>
      <w:r>
        <w:rPr>
          <w:rFonts w:ascii="Times New Roman"/>
        </w:rPr>
        <w:t xml:space="preserve">                            202</w:t>
      </w:r>
      <w:r>
        <w:rPr>
          <w:rFonts w:hint="eastAsia" w:ascii="Times New Roman"/>
          <w:lang w:val="en-US" w:eastAsia="zh-CN"/>
        </w:rPr>
        <w:t>6</w:t>
      </w:r>
      <w:r>
        <w:rPr>
          <w:rFonts w:ascii="Times New Roman"/>
        </w:rPr>
        <w:t>年1月</w:t>
      </w:r>
      <w:r>
        <w:rPr>
          <w:rFonts w:hint="eastAsia" w:ascii="Times New Roman"/>
          <w:lang w:val="en-US" w:eastAsia="zh-CN"/>
        </w:rPr>
        <w:t>19</w:t>
      </w:r>
      <w:r>
        <w:rPr>
          <w:rFonts w:ascii="Times New Roman"/>
        </w:rPr>
        <w:t>日</w:t>
      </w:r>
    </w:p>
    <w:p w14:paraId="75009C15">
      <w:pPr>
        <w:rPr>
          <w:rFonts w:ascii="Times New Roman"/>
        </w:rPr>
      </w:pPr>
    </w:p>
    <w:sectPr>
      <w:footerReference r:id="rId3" w:type="default"/>
      <w:pgSz w:w="11906" w:h="16838"/>
      <w:pgMar w:top="1588" w:right="1588" w:bottom="1588" w:left="1588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GWZT-EN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GWZT-E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altName w:val="楷体_GB2312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迷你简新魏碑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GWZT-EN">
    <w:panose1 w:val="020204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602463247"/>
      <w:docPartObj>
        <w:docPartGallery w:val="autotext"/>
      </w:docPartObj>
    </w:sdtPr>
    <w:sdtEndPr>
      <w:rPr>
        <w:rFonts w:ascii="宋体" w:hAnsi="宋体" w:eastAsia="宋体"/>
        <w:sz w:val="28"/>
        <w:szCs w:val="28"/>
      </w:rPr>
    </w:sdtEndPr>
    <w:sdtContent>
      <w:p w14:paraId="3DABA1A7">
        <w:pPr>
          <w:pStyle w:val="2"/>
          <w:jc w:val="center"/>
          <w:rPr>
            <w:rFonts w:ascii="宋体" w:hAnsi="宋体" w:eastAsia="宋体"/>
            <w:sz w:val="28"/>
            <w:szCs w:val="28"/>
          </w:rPr>
        </w:pPr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PAGE   \* MERGEFORMAT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/>
          </w:rPr>
          <w:t>1</w:t>
        </w:r>
        <w:r>
          <w:rPr>
            <w:rFonts w:ascii="宋体" w:hAnsi="宋体" w:eastAsia="宋体"/>
            <w:sz w:val="28"/>
            <w:szCs w:val="28"/>
          </w:rPr>
          <w:fldChar w:fldCharType="end"/>
        </w:r>
      </w:p>
    </w:sdtContent>
  </w:sdt>
  <w:p w14:paraId="374C33F4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attachedTemplate r:id="rId1"/>
  <w:documentProtection w:enforcement="0"/>
  <w:defaultTabStop w:val="420"/>
  <w:drawingGridHorizontalSpacing w:val="160"/>
  <w:drawingGridVerticalSpacing w:val="435"/>
  <w:displayHorizont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6C359F"/>
    <w:rsid w:val="000059E4"/>
    <w:rsid w:val="0002061B"/>
    <w:rsid w:val="0003467F"/>
    <w:rsid w:val="00050F40"/>
    <w:rsid w:val="000559AA"/>
    <w:rsid w:val="000601CB"/>
    <w:rsid w:val="0006058A"/>
    <w:rsid w:val="000626CF"/>
    <w:rsid w:val="00070730"/>
    <w:rsid w:val="00074E01"/>
    <w:rsid w:val="00081862"/>
    <w:rsid w:val="000A356D"/>
    <w:rsid w:val="000A3F3C"/>
    <w:rsid w:val="000B2045"/>
    <w:rsid w:val="000B481E"/>
    <w:rsid w:val="000C1D80"/>
    <w:rsid w:val="000C2F93"/>
    <w:rsid w:val="000C6794"/>
    <w:rsid w:val="000D7464"/>
    <w:rsid w:val="000E1071"/>
    <w:rsid w:val="000E11AB"/>
    <w:rsid w:val="00100C1D"/>
    <w:rsid w:val="0010130A"/>
    <w:rsid w:val="00105B61"/>
    <w:rsid w:val="00105C19"/>
    <w:rsid w:val="00116B3C"/>
    <w:rsid w:val="00117617"/>
    <w:rsid w:val="0012342B"/>
    <w:rsid w:val="0013693D"/>
    <w:rsid w:val="001369B9"/>
    <w:rsid w:val="00140A9E"/>
    <w:rsid w:val="00141A7E"/>
    <w:rsid w:val="001573D2"/>
    <w:rsid w:val="001802DB"/>
    <w:rsid w:val="00181FA2"/>
    <w:rsid w:val="001959DC"/>
    <w:rsid w:val="001A1A3F"/>
    <w:rsid w:val="001B0818"/>
    <w:rsid w:val="001C2B2A"/>
    <w:rsid w:val="001C6AFD"/>
    <w:rsid w:val="001E1AE6"/>
    <w:rsid w:val="001E315A"/>
    <w:rsid w:val="001E7D0B"/>
    <w:rsid w:val="001F1535"/>
    <w:rsid w:val="001F3B03"/>
    <w:rsid w:val="002007AD"/>
    <w:rsid w:val="00203F31"/>
    <w:rsid w:val="00204AE8"/>
    <w:rsid w:val="00212F8C"/>
    <w:rsid w:val="00215BAC"/>
    <w:rsid w:val="0022709F"/>
    <w:rsid w:val="00230670"/>
    <w:rsid w:val="0023687D"/>
    <w:rsid w:val="00240063"/>
    <w:rsid w:val="00241886"/>
    <w:rsid w:val="00245F7C"/>
    <w:rsid w:val="00247C28"/>
    <w:rsid w:val="0025775B"/>
    <w:rsid w:val="0026296E"/>
    <w:rsid w:val="0026309D"/>
    <w:rsid w:val="00273CAE"/>
    <w:rsid w:val="002942F4"/>
    <w:rsid w:val="00294501"/>
    <w:rsid w:val="002A4FE2"/>
    <w:rsid w:val="002B5ACA"/>
    <w:rsid w:val="002C47E6"/>
    <w:rsid w:val="002D2C90"/>
    <w:rsid w:val="002E048E"/>
    <w:rsid w:val="002E6479"/>
    <w:rsid w:val="002F0468"/>
    <w:rsid w:val="002F4BE0"/>
    <w:rsid w:val="002F4F05"/>
    <w:rsid w:val="0030086E"/>
    <w:rsid w:val="00303073"/>
    <w:rsid w:val="00305A8C"/>
    <w:rsid w:val="00306E8E"/>
    <w:rsid w:val="00307395"/>
    <w:rsid w:val="00307CBB"/>
    <w:rsid w:val="00312D33"/>
    <w:rsid w:val="00317394"/>
    <w:rsid w:val="00323DFF"/>
    <w:rsid w:val="00340AB6"/>
    <w:rsid w:val="00342795"/>
    <w:rsid w:val="00344750"/>
    <w:rsid w:val="0035710E"/>
    <w:rsid w:val="0035764F"/>
    <w:rsid w:val="00360BF4"/>
    <w:rsid w:val="00371069"/>
    <w:rsid w:val="003736D9"/>
    <w:rsid w:val="00384969"/>
    <w:rsid w:val="00397C4E"/>
    <w:rsid w:val="003A0458"/>
    <w:rsid w:val="003A1E51"/>
    <w:rsid w:val="003A734D"/>
    <w:rsid w:val="003B2E1D"/>
    <w:rsid w:val="003C070B"/>
    <w:rsid w:val="003D44B5"/>
    <w:rsid w:val="004150A7"/>
    <w:rsid w:val="00415742"/>
    <w:rsid w:val="00415E8A"/>
    <w:rsid w:val="0042366C"/>
    <w:rsid w:val="00453750"/>
    <w:rsid w:val="00457D3E"/>
    <w:rsid w:val="00463B03"/>
    <w:rsid w:val="00466325"/>
    <w:rsid w:val="0047193B"/>
    <w:rsid w:val="004727E8"/>
    <w:rsid w:val="00480D9F"/>
    <w:rsid w:val="00482215"/>
    <w:rsid w:val="004862AA"/>
    <w:rsid w:val="004A31DA"/>
    <w:rsid w:val="004B0586"/>
    <w:rsid w:val="004C075E"/>
    <w:rsid w:val="004C2331"/>
    <w:rsid w:val="004C2C8E"/>
    <w:rsid w:val="004C430E"/>
    <w:rsid w:val="004D14AA"/>
    <w:rsid w:val="004D28F4"/>
    <w:rsid w:val="004E434E"/>
    <w:rsid w:val="004F545C"/>
    <w:rsid w:val="00500721"/>
    <w:rsid w:val="00506AFF"/>
    <w:rsid w:val="00506C24"/>
    <w:rsid w:val="00523077"/>
    <w:rsid w:val="0052414D"/>
    <w:rsid w:val="00526CCC"/>
    <w:rsid w:val="005275D7"/>
    <w:rsid w:val="005301AC"/>
    <w:rsid w:val="005432E1"/>
    <w:rsid w:val="00546780"/>
    <w:rsid w:val="005532A6"/>
    <w:rsid w:val="00553AD1"/>
    <w:rsid w:val="00576100"/>
    <w:rsid w:val="005827B3"/>
    <w:rsid w:val="00586C58"/>
    <w:rsid w:val="00595C0E"/>
    <w:rsid w:val="005A2446"/>
    <w:rsid w:val="005A51EC"/>
    <w:rsid w:val="005B5064"/>
    <w:rsid w:val="005B7529"/>
    <w:rsid w:val="005C5179"/>
    <w:rsid w:val="005C54D9"/>
    <w:rsid w:val="005D6E76"/>
    <w:rsid w:val="005E52D6"/>
    <w:rsid w:val="005E5B07"/>
    <w:rsid w:val="005E7214"/>
    <w:rsid w:val="005F0D4D"/>
    <w:rsid w:val="005F1789"/>
    <w:rsid w:val="00600C39"/>
    <w:rsid w:val="00616D84"/>
    <w:rsid w:val="0063125C"/>
    <w:rsid w:val="00637272"/>
    <w:rsid w:val="00647EDC"/>
    <w:rsid w:val="00655232"/>
    <w:rsid w:val="00655398"/>
    <w:rsid w:val="006575DE"/>
    <w:rsid w:val="00664A63"/>
    <w:rsid w:val="00667403"/>
    <w:rsid w:val="00670767"/>
    <w:rsid w:val="00685135"/>
    <w:rsid w:val="00696A8B"/>
    <w:rsid w:val="006A536C"/>
    <w:rsid w:val="006C27F0"/>
    <w:rsid w:val="006C43A4"/>
    <w:rsid w:val="006C746D"/>
    <w:rsid w:val="006D351C"/>
    <w:rsid w:val="006D5FFB"/>
    <w:rsid w:val="006D7157"/>
    <w:rsid w:val="006E1057"/>
    <w:rsid w:val="006F12E0"/>
    <w:rsid w:val="006F7FE5"/>
    <w:rsid w:val="007024D6"/>
    <w:rsid w:val="00703210"/>
    <w:rsid w:val="007040A5"/>
    <w:rsid w:val="0071190A"/>
    <w:rsid w:val="00712731"/>
    <w:rsid w:val="007422C0"/>
    <w:rsid w:val="0075019D"/>
    <w:rsid w:val="00751E0F"/>
    <w:rsid w:val="007573D1"/>
    <w:rsid w:val="007601F8"/>
    <w:rsid w:val="00763DE9"/>
    <w:rsid w:val="007671ED"/>
    <w:rsid w:val="00776C73"/>
    <w:rsid w:val="00781DA6"/>
    <w:rsid w:val="00785618"/>
    <w:rsid w:val="00790076"/>
    <w:rsid w:val="00794270"/>
    <w:rsid w:val="007A3C89"/>
    <w:rsid w:val="007A6BB7"/>
    <w:rsid w:val="007C65A6"/>
    <w:rsid w:val="007D2222"/>
    <w:rsid w:val="007E114B"/>
    <w:rsid w:val="007E4862"/>
    <w:rsid w:val="007E5982"/>
    <w:rsid w:val="007F1597"/>
    <w:rsid w:val="00800B06"/>
    <w:rsid w:val="0081078F"/>
    <w:rsid w:val="00813026"/>
    <w:rsid w:val="00814E5C"/>
    <w:rsid w:val="0082796D"/>
    <w:rsid w:val="00827AE2"/>
    <w:rsid w:val="0084403C"/>
    <w:rsid w:val="0084727E"/>
    <w:rsid w:val="00847C73"/>
    <w:rsid w:val="00847E11"/>
    <w:rsid w:val="00854A1C"/>
    <w:rsid w:val="0087103E"/>
    <w:rsid w:val="00873124"/>
    <w:rsid w:val="0087381A"/>
    <w:rsid w:val="00877AB9"/>
    <w:rsid w:val="00881779"/>
    <w:rsid w:val="008848DB"/>
    <w:rsid w:val="00897506"/>
    <w:rsid w:val="008A2114"/>
    <w:rsid w:val="008A7B46"/>
    <w:rsid w:val="008B4591"/>
    <w:rsid w:val="008B476D"/>
    <w:rsid w:val="008B6040"/>
    <w:rsid w:val="008D4D22"/>
    <w:rsid w:val="008E46DB"/>
    <w:rsid w:val="008E62E2"/>
    <w:rsid w:val="0090054A"/>
    <w:rsid w:val="00902F42"/>
    <w:rsid w:val="00914FEC"/>
    <w:rsid w:val="009253D0"/>
    <w:rsid w:val="00927A54"/>
    <w:rsid w:val="0093016D"/>
    <w:rsid w:val="00930BAB"/>
    <w:rsid w:val="00933DA3"/>
    <w:rsid w:val="00936BA3"/>
    <w:rsid w:val="00943991"/>
    <w:rsid w:val="00945DAE"/>
    <w:rsid w:val="0095748B"/>
    <w:rsid w:val="0095752C"/>
    <w:rsid w:val="009621BA"/>
    <w:rsid w:val="00962DAF"/>
    <w:rsid w:val="00973AE8"/>
    <w:rsid w:val="009761BA"/>
    <w:rsid w:val="00976456"/>
    <w:rsid w:val="00976F65"/>
    <w:rsid w:val="00991D0C"/>
    <w:rsid w:val="009A34D2"/>
    <w:rsid w:val="009A3D3A"/>
    <w:rsid w:val="009A5B27"/>
    <w:rsid w:val="009C2F7A"/>
    <w:rsid w:val="009C5191"/>
    <w:rsid w:val="009C6DA9"/>
    <w:rsid w:val="009E16DE"/>
    <w:rsid w:val="009E187F"/>
    <w:rsid w:val="009F742F"/>
    <w:rsid w:val="00A00693"/>
    <w:rsid w:val="00A00DD1"/>
    <w:rsid w:val="00A063E6"/>
    <w:rsid w:val="00A064E0"/>
    <w:rsid w:val="00A07CD6"/>
    <w:rsid w:val="00A11C97"/>
    <w:rsid w:val="00A1453A"/>
    <w:rsid w:val="00A2550B"/>
    <w:rsid w:val="00A27389"/>
    <w:rsid w:val="00A3128D"/>
    <w:rsid w:val="00A34308"/>
    <w:rsid w:val="00A402D9"/>
    <w:rsid w:val="00A44892"/>
    <w:rsid w:val="00A448C6"/>
    <w:rsid w:val="00A63DCF"/>
    <w:rsid w:val="00A7013A"/>
    <w:rsid w:val="00A72084"/>
    <w:rsid w:val="00A724C9"/>
    <w:rsid w:val="00A90374"/>
    <w:rsid w:val="00AA7D10"/>
    <w:rsid w:val="00AB12AD"/>
    <w:rsid w:val="00AB1CF7"/>
    <w:rsid w:val="00AB720B"/>
    <w:rsid w:val="00AF37E0"/>
    <w:rsid w:val="00AF6196"/>
    <w:rsid w:val="00B04FEC"/>
    <w:rsid w:val="00B104BC"/>
    <w:rsid w:val="00B11F1A"/>
    <w:rsid w:val="00B253C7"/>
    <w:rsid w:val="00B31EC2"/>
    <w:rsid w:val="00B41913"/>
    <w:rsid w:val="00B502DB"/>
    <w:rsid w:val="00B5267D"/>
    <w:rsid w:val="00B54CA4"/>
    <w:rsid w:val="00B57C39"/>
    <w:rsid w:val="00B64952"/>
    <w:rsid w:val="00B64DB7"/>
    <w:rsid w:val="00B67993"/>
    <w:rsid w:val="00B70CD5"/>
    <w:rsid w:val="00B72197"/>
    <w:rsid w:val="00B8640E"/>
    <w:rsid w:val="00B95866"/>
    <w:rsid w:val="00B96AEE"/>
    <w:rsid w:val="00BA0608"/>
    <w:rsid w:val="00BB31E7"/>
    <w:rsid w:val="00BB4763"/>
    <w:rsid w:val="00BC0F87"/>
    <w:rsid w:val="00BC356E"/>
    <w:rsid w:val="00C002AA"/>
    <w:rsid w:val="00C0111A"/>
    <w:rsid w:val="00C05758"/>
    <w:rsid w:val="00C07C8D"/>
    <w:rsid w:val="00C13114"/>
    <w:rsid w:val="00C143A8"/>
    <w:rsid w:val="00C24C89"/>
    <w:rsid w:val="00C36F2B"/>
    <w:rsid w:val="00C66415"/>
    <w:rsid w:val="00C677AA"/>
    <w:rsid w:val="00C679E0"/>
    <w:rsid w:val="00C67C07"/>
    <w:rsid w:val="00C91381"/>
    <w:rsid w:val="00C92D11"/>
    <w:rsid w:val="00C95522"/>
    <w:rsid w:val="00CA21CD"/>
    <w:rsid w:val="00CB1755"/>
    <w:rsid w:val="00CB19B0"/>
    <w:rsid w:val="00CB5301"/>
    <w:rsid w:val="00CC2E97"/>
    <w:rsid w:val="00CC3BC7"/>
    <w:rsid w:val="00CD50BC"/>
    <w:rsid w:val="00CE0F8D"/>
    <w:rsid w:val="00CE3EB9"/>
    <w:rsid w:val="00CF2249"/>
    <w:rsid w:val="00D075DE"/>
    <w:rsid w:val="00D140FB"/>
    <w:rsid w:val="00D14745"/>
    <w:rsid w:val="00D17B71"/>
    <w:rsid w:val="00D2587B"/>
    <w:rsid w:val="00D321B5"/>
    <w:rsid w:val="00D34B9B"/>
    <w:rsid w:val="00D4643A"/>
    <w:rsid w:val="00D4763A"/>
    <w:rsid w:val="00D5193E"/>
    <w:rsid w:val="00D54F82"/>
    <w:rsid w:val="00D558DC"/>
    <w:rsid w:val="00D6313E"/>
    <w:rsid w:val="00D71124"/>
    <w:rsid w:val="00D76E03"/>
    <w:rsid w:val="00D7733A"/>
    <w:rsid w:val="00D85EEC"/>
    <w:rsid w:val="00D94067"/>
    <w:rsid w:val="00DB36B5"/>
    <w:rsid w:val="00DB4985"/>
    <w:rsid w:val="00DB57F5"/>
    <w:rsid w:val="00DC3FC3"/>
    <w:rsid w:val="00DD5DA7"/>
    <w:rsid w:val="00DD6784"/>
    <w:rsid w:val="00DE16DE"/>
    <w:rsid w:val="00DF2018"/>
    <w:rsid w:val="00E00230"/>
    <w:rsid w:val="00E011AD"/>
    <w:rsid w:val="00E12DD8"/>
    <w:rsid w:val="00E22CCD"/>
    <w:rsid w:val="00E239E5"/>
    <w:rsid w:val="00E31AEB"/>
    <w:rsid w:val="00E32293"/>
    <w:rsid w:val="00E406FA"/>
    <w:rsid w:val="00E43722"/>
    <w:rsid w:val="00E46A48"/>
    <w:rsid w:val="00E706C4"/>
    <w:rsid w:val="00E71553"/>
    <w:rsid w:val="00E72722"/>
    <w:rsid w:val="00E74DBB"/>
    <w:rsid w:val="00E7559E"/>
    <w:rsid w:val="00E8240F"/>
    <w:rsid w:val="00E82581"/>
    <w:rsid w:val="00E91333"/>
    <w:rsid w:val="00EB1B4B"/>
    <w:rsid w:val="00EC004D"/>
    <w:rsid w:val="00EC44BD"/>
    <w:rsid w:val="00EC6C7F"/>
    <w:rsid w:val="00ED084F"/>
    <w:rsid w:val="00ED0872"/>
    <w:rsid w:val="00ED302B"/>
    <w:rsid w:val="00ED3D06"/>
    <w:rsid w:val="00ED5403"/>
    <w:rsid w:val="00ED66A7"/>
    <w:rsid w:val="00EE239B"/>
    <w:rsid w:val="00EE5611"/>
    <w:rsid w:val="00EE6D44"/>
    <w:rsid w:val="00EF3A5E"/>
    <w:rsid w:val="00EF7241"/>
    <w:rsid w:val="00EF7E5E"/>
    <w:rsid w:val="00F00085"/>
    <w:rsid w:val="00F03FA9"/>
    <w:rsid w:val="00F0741A"/>
    <w:rsid w:val="00F267C8"/>
    <w:rsid w:val="00F34C50"/>
    <w:rsid w:val="00F37E00"/>
    <w:rsid w:val="00F408A6"/>
    <w:rsid w:val="00F5150D"/>
    <w:rsid w:val="00F550E0"/>
    <w:rsid w:val="00F5666C"/>
    <w:rsid w:val="00F568BC"/>
    <w:rsid w:val="00F62526"/>
    <w:rsid w:val="00F62B88"/>
    <w:rsid w:val="00F66660"/>
    <w:rsid w:val="00F82A3F"/>
    <w:rsid w:val="00F83EB4"/>
    <w:rsid w:val="00F85C35"/>
    <w:rsid w:val="00F85F56"/>
    <w:rsid w:val="00F865D4"/>
    <w:rsid w:val="00F91B6B"/>
    <w:rsid w:val="00F93287"/>
    <w:rsid w:val="00F965DB"/>
    <w:rsid w:val="00FA3A55"/>
    <w:rsid w:val="00FA59EF"/>
    <w:rsid w:val="00FB2C4D"/>
    <w:rsid w:val="00FB5FE1"/>
    <w:rsid w:val="00FB73D1"/>
    <w:rsid w:val="00FC0486"/>
    <w:rsid w:val="00FC6CD8"/>
    <w:rsid w:val="00FC790A"/>
    <w:rsid w:val="00FD20AF"/>
    <w:rsid w:val="00FD20B0"/>
    <w:rsid w:val="00FD2F3B"/>
    <w:rsid w:val="00FD78CA"/>
    <w:rsid w:val="00FE0950"/>
    <w:rsid w:val="00FE6AAC"/>
    <w:rsid w:val="00FF333C"/>
    <w:rsid w:val="0E105F60"/>
    <w:rsid w:val="10DA58DC"/>
    <w:rsid w:val="11410987"/>
    <w:rsid w:val="1C467CB1"/>
    <w:rsid w:val="22745593"/>
    <w:rsid w:val="2F167020"/>
    <w:rsid w:val="399752ED"/>
    <w:rsid w:val="39A2511A"/>
    <w:rsid w:val="3EB26F9E"/>
    <w:rsid w:val="55C723DB"/>
    <w:rsid w:val="6D535020"/>
    <w:rsid w:val="6F4A43B7"/>
    <w:rsid w:val="706C359F"/>
    <w:rsid w:val="70AE5E47"/>
    <w:rsid w:val="77E7852A"/>
    <w:rsid w:val="7F4429F5"/>
    <w:rsid w:val="F9FF0C8A"/>
    <w:rsid w:val="FFAE0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sz w:val="32"/>
      <w:szCs w:val="3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sz w:val="24"/>
    </w:rPr>
  </w:style>
  <w:style w:type="character" w:styleId="7">
    <w:name w:val="page number"/>
    <w:basedOn w:val="6"/>
    <w:qFormat/>
    <w:uiPriority w:val="0"/>
  </w:style>
  <w:style w:type="character" w:styleId="8">
    <w:name w:val="Emphasis"/>
    <w:basedOn w:val="6"/>
    <w:qFormat/>
    <w:uiPriority w:val="0"/>
    <w:rPr>
      <w:i/>
    </w:rPr>
  </w:style>
  <w:style w:type="character" w:customStyle="1" w:styleId="9">
    <w:name w:val="页眉 字符"/>
    <w:basedOn w:val="6"/>
    <w:link w:val="3"/>
    <w:qFormat/>
    <w:uiPriority w:val="0"/>
    <w:rPr>
      <w:rFonts w:ascii="仿宋_GB2312" w:eastAsia="仿宋_GB2312"/>
      <w:sz w:val="18"/>
      <w:szCs w:val="18"/>
    </w:rPr>
  </w:style>
  <w:style w:type="character" w:customStyle="1" w:styleId="10">
    <w:name w:val="页脚 字符"/>
    <w:basedOn w:val="6"/>
    <w:link w:val="2"/>
    <w:qFormat/>
    <w:uiPriority w:val="99"/>
    <w:rPr>
      <w:rFonts w:ascii="仿宋_GB2312" w:eastAsia="仿宋_GB231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home/user/C:\Users\use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Pages>4</Pages>
  <Words>338</Words>
  <Characters>1930</Characters>
  <Lines>16</Lines>
  <Paragraphs>4</Paragraphs>
  <TotalTime>410</TotalTime>
  <ScaleCrop>false</ScaleCrop>
  <LinksUpToDate>false</LinksUpToDate>
  <CharactersWithSpaces>2264</CharactersWithSpaces>
  <Application>WPS Office_12.8.2.17863_F1E327BC-269C-435d-A152-05C5408002CA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2022-01-08T00:42:00Z</dcterms:created>
  <dc:creator>傲</dc:creator>
  <cp:lastModifiedBy>user</cp:lastModifiedBy>
  <cp:lastPrinted>2026-01-16T13:53:44Z</cp:lastPrinted>
  <dcterms:modified xsi:type="dcterms:W3CDTF">2026-01-16T13:53:47Z</dcterms:modified>
  <cp:revision>1313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2052-12.8.2.17863</vt:lpwstr>
  </property>
  <property fmtid="{D5CDD505-2E9C-101B-9397-08002B2CF9AE}" pid="3" name="KSOTemplateDocerSaveRecord">
    <vt:lpwstr>eyJoZGlkIjoiNmEwZGE4MTYzODU5N2I1ZmYyZjZiMWE5ZjUyMWRmOWQiLCJ1c2VySWQiOiIyMzQxODY3MzEifQ==</vt:lpwstr>
  </property>
  <property fmtid="{D5CDD505-2E9C-101B-9397-08002B2CF9AE}" pid="4" name="ICV">
    <vt:lpwstr>BB152BA8172644918C62DA22F6BAE80D_12</vt:lpwstr>
  </property>
</Properties>
</file>